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4531"/>
      </w:tblGrid>
      <w:tr w:rsidR="00803DC9" w14:paraId="56982B84" w14:textId="77777777" w:rsidTr="006246C9">
        <w:tc>
          <w:tcPr>
            <w:tcW w:w="4536" w:type="dxa"/>
            <w:shd w:val="clear" w:color="auto" w:fill="auto"/>
          </w:tcPr>
          <w:p w14:paraId="71BE3535" w14:textId="77777777" w:rsidR="00803DC9" w:rsidRPr="006246C9" w:rsidRDefault="00803DC9" w:rsidP="00B86DAD">
            <w:pPr>
              <w:spacing w:line="480" w:lineRule="auto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 xml:space="preserve">Warszawa, </w:t>
            </w:r>
            <w:proofErr w:type="spellStart"/>
            <w:r w:rsidRPr="006246C9">
              <w:rPr>
                <w:rFonts w:ascii="Source Sans Pro" w:hAnsi="Source Sans Pro" w:cs="Calibri Light"/>
                <w:sz w:val="16"/>
                <w:szCs w:val="16"/>
              </w:rPr>
              <w:t>dn</w:t>
            </w:r>
            <w:proofErr w:type="spellEnd"/>
            <w:r w:rsidR="006167A8" w:rsidRPr="006246C9">
              <w:rPr>
                <w:rFonts w:ascii="Source Sans Pro" w:hAnsi="Source Sans Pro" w:cs="Calibri Light"/>
                <w:sz w:val="16"/>
                <w:szCs w:val="16"/>
              </w:rPr>
              <w:t>……..</w:t>
            </w:r>
          </w:p>
          <w:p w14:paraId="399DD2DB" w14:textId="77777777" w:rsidR="00B86DAD" w:rsidRPr="00A96EF3" w:rsidRDefault="00B86DAD" w:rsidP="00B86DAD">
            <w:pPr>
              <w:pStyle w:val="Nagwek2"/>
              <w:rPr>
                <w:rFonts w:ascii="Calibri" w:hAnsi="Calibri" w:cs="Calibri"/>
                <w:i w:val="0"/>
                <w:iCs w:val="0"/>
                <w:sz w:val="22"/>
                <w:szCs w:val="22"/>
              </w:rPr>
            </w:pPr>
            <w:r w:rsidRPr="00A96EF3">
              <w:rPr>
                <w:rFonts w:ascii="Calibri" w:hAnsi="Calibri" w:cs="Calibri"/>
                <w:i w:val="0"/>
                <w:iCs w:val="0"/>
                <w:sz w:val="22"/>
                <w:szCs w:val="22"/>
              </w:rPr>
              <w:t>KWESTIONARIUSZ OSOBOWY DLA KANDYDATA</w:t>
            </w:r>
          </w:p>
          <w:p w14:paraId="76AEFBFD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061059" w14:textId="764FF560" w:rsidR="00B86DAD" w:rsidRPr="00B86DAD" w:rsidRDefault="00B86DAD" w:rsidP="00B86DAD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 1. Imię (imiona) i nazwisko .....................................................................................</w:t>
            </w:r>
          </w:p>
          <w:p w14:paraId="04A3082E" w14:textId="70B0BD4C" w:rsidR="00B86DAD" w:rsidRPr="00B86DAD" w:rsidRDefault="00B86DAD" w:rsidP="00666AD6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 2.Data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urodzeni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</w:t>
            </w:r>
          </w:p>
          <w:p w14:paraId="549FAC9B" w14:textId="1793439F" w:rsidR="00B86DAD" w:rsidRPr="00B86DAD" w:rsidRDefault="00B86DAD" w:rsidP="00B86DAD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 3. Dane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ko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ntaktowe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………….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……………………………………………………………………………….</w:t>
            </w:r>
          </w:p>
          <w:p w14:paraId="0CAD9B8A" w14:textId="5978E9A6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</w:rPr>
              <w:t xml:space="preserve"> (wskazane przez osobę ubiegającą się</w:t>
            </w:r>
            <w:r w:rsidR="00666AD6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B86DAD">
              <w:rPr>
                <w:rFonts w:ascii="Calibri" w:hAnsi="Calibri" w:cs="Calibri"/>
                <w:i/>
                <w:sz w:val="20"/>
                <w:szCs w:val="20"/>
              </w:rPr>
              <w:t>zatrudnienie)</w:t>
            </w:r>
          </w:p>
          <w:p w14:paraId="2A2CF64D" w14:textId="77777777" w:rsidR="00666AD6" w:rsidRDefault="00666AD6" w:rsidP="00B86DAD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</w:rPr>
            </w:pPr>
          </w:p>
          <w:p w14:paraId="31AFA817" w14:textId="798CD0A3" w:rsidR="00B86DAD" w:rsidRPr="00B86DAD" w:rsidRDefault="00B86DAD" w:rsidP="00B86DAD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 4. Wykształcenie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</w:rPr>
              <w:t>(gdy jest ono niezbędne do wykonywania pracy określonego rodzaju lub na określony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m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stanowisku)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</w:t>
            </w:r>
          </w:p>
          <w:p w14:paraId="314163A3" w14:textId="0F978B5B" w:rsidR="00B86DAD" w:rsidRPr="00B86DAD" w:rsidRDefault="00B86DAD" w:rsidP="00666AD6">
            <w:pPr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</w:rPr>
              <w:br/>
            </w:r>
            <w:r w:rsidR="00666AD6">
              <w:rPr>
                <w:rFonts w:ascii="Calibri" w:hAnsi="Calibri" w:cs="Calibri"/>
                <w:i/>
                <w:sz w:val="20"/>
                <w:szCs w:val="20"/>
              </w:rPr>
              <w:t xml:space="preserve">……………………………………………………………………………  </w:t>
            </w:r>
            <w:r w:rsidR="00666AD6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B86DAD">
              <w:rPr>
                <w:rFonts w:ascii="Calibri" w:hAnsi="Calibri" w:cs="Calibri"/>
                <w:i/>
                <w:sz w:val="20"/>
                <w:szCs w:val="20"/>
              </w:rPr>
              <w:t>(nazwa szkoły i rok jej ukończenia)</w:t>
            </w:r>
            <w:r w:rsidRPr="00B86DAD">
              <w:rPr>
                <w:rFonts w:ascii="Calibri" w:hAnsi="Calibri" w:cs="Calibri"/>
                <w:sz w:val="20"/>
                <w:szCs w:val="20"/>
              </w:rPr>
      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</w:rPr>
              <w:t>.....................................................</w:t>
            </w:r>
          </w:p>
          <w:p w14:paraId="4F973080" w14:textId="0E94D15C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</w:rPr>
              <w:t>(zawód, specjalność, stopień naukowy, tytuł                                                                       zawodowy, tytuł naukowy)</w:t>
            </w:r>
          </w:p>
          <w:p w14:paraId="762C6FA5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35F586" w14:textId="65DC4942" w:rsidR="00B86DAD" w:rsidRPr="00B86DAD" w:rsidRDefault="00B86DAD" w:rsidP="00B86DAD">
            <w:pPr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5. Kwalifikacje zawodowe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</w:rPr>
              <w:t xml:space="preserve">(gdy są one niezbędne do wykonywania pracy określonego rodzaju lub na określonym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tanowisku)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</w:t>
            </w:r>
            <w:r w:rsidRPr="00B86DAD">
              <w:rPr>
                <w:rFonts w:ascii="Calibri" w:hAnsi="Calibri" w:cs="Calibri"/>
                <w:sz w:val="20"/>
                <w:szCs w:val="20"/>
              </w:rPr>
              <w:t xml:space="preserve">   ………………………………………………………………………………………………………………………................................................................…………………………………………………………………………………………………………………..............</w:t>
            </w:r>
            <w:r w:rsidR="00666AD6">
              <w:rPr>
                <w:rFonts w:ascii="Calibri" w:hAnsi="Calibri" w:cs="Calibri"/>
                <w:sz w:val="20"/>
                <w:szCs w:val="20"/>
              </w:rPr>
              <w:br/>
              <w:t>…………………………………………………………………………………………………………………………………………………………</w:t>
            </w:r>
          </w:p>
          <w:p w14:paraId="3918CBDB" w14:textId="47AE2889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</w:rPr>
              <w:t xml:space="preserve"> (kursy, studia podyplomowe lub inne formy uzupełnienia wiedzy lub umiejętności)</w:t>
            </w:r>
          </w:p>
          <w:p w14:paraId="0751508D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67D926F" w14:textId="2CC5D31C" w:rsidR="00B86DAD" w:rsidRDefault="00B86DAD" w:rsidP="00B86DAD">
            <w:pPr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6. Przebieg dotychczasowego zatrudnienia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</w:rPr>
              <w:t xml:space="preserve">(gdy jest ono niezbędne do wykonywania pracy   </w:t>
            </w:r>
            <w:r w:rsidRPr="00B86DAD">
              <w:rPr>
                <w:rFonts w:ascii="Calibri" w:hAnsi="Calibri" w:cs="Calibri"/>
                <w:sz w:val="20"/>
                <w:szCs w:val="20"/>
              </w:rPr>
              <w:br/>
              <w:t xml:space="preserve"> określonego rodzaju lub na określonym stanowisku)</w:t>
            </w:r>
          </w:p>
          <w:p w14:paraId="7383B0AE" w14:textId="7A12184E" w:rsidR="00B86DAD" w:rsidRPr="00B86DAD" w:rsidRDefault="00B86DAD" w:rsidP="00A96EF3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786C0F6" w14:textId="2B7A7793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86DAD">
              <w:rPr>
                <w:rFonts w:ascii="Calibri" w:hAnsi="Calibri" w:cs="Calibri"/>
                <w:i/>
                <w:sz w:val="20"/>
                <w:szCs w:val="20"/>
              </w:rPr>
              <w:t>(okresy zatrudnienia u kolejnych pracodawców</w:t>
            </w:r>
          </w:p>
          <w:p w14:paraId="77A5673E" w14:textId="6C5F1022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</w:rPr>
              <w:t xml:space="preserve">   oraz zajmowane stanowiska pracy)</w:t>
            </w:r>
          </w:p>
          <w:p w14:paraId="1F76B979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B62BDA" w14:textId="640BBA60" w:rsidR="00B86DAD" w:rsidRPr="00B86DAD" w:rsidRDefault="00B86DAD" w:rsidP="00A96EF3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</w:rPr>
            </w:pPr>
            <w:r w:rsidRPr="00B86DAD">
              <w:rPr>
                <w:rFonts w:ascii="Calibri" w:hAnsi="Calibri" w:cs="Calibri"/>
                <w:sz w:val="20"/>
                <w:szCs w:val="20"/>
              </w:rPr>
              <w:t xml:space="preserve">7. Dodatkowe dane osobowe, jeżeli prawo lub obowiązek ich podania wynika z przepisów </w:t>
            </w:r>
            <w:r w:rsidRPr="00B86DAD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zczególnych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6102B282" w14:textId="0650CABE" w:rsidR="00803DC9" w:rsidRPr="006246C9" w:rsidRDefault="00B86DAD" w:rsidP="00B86DAD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……………………………………………………………………………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……………………………………………………………………………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……………………………………………………………………………</w:t>
            </w:r>
          </w:p>
        </w:tc>
        <w:tc>
          <w:tcPr>
            <w:tcW w:w="4531" w:type="dxa"/>
            <w:shd w:val="clear" w:color="auto" w:fill="auto"/>
          </w:tcPr>
          <w:p w14:paraId="3F870D61" w14:textId="77777777" w:rsidR="00803DC9" w:rsidRDefault="00803DC9" w:rsidP="00B86DAD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  <w: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lastRenderedPageBreak/>
              <w:t>Warsaw, date</w:t>
            </w:r>
            <w:r w:rsidR="006167A8"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  <w:t>…….</w:t>
            </w:r>
          </w:p>
          <w:p w14:paraId="3B190826" w14:textId="77777777" w:rsidR="0077458F" w:rsidRDefault="0077458F" w:rsidP="00B86DAD">
            <w:pPr>
              <w:spacing w:line="276" w:lineRule="auto"/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4A5A5F56" w14:textId="77777777" w:rsidR="0077458F" w:rsidRDefault="0077458F" w:rsidP="00B86DAD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  <w:p w14:paraId="35762F0E" w14:textId="217938B4" w:rsidR="00B86DAD" w:rsidRPr="00A96EF3" w:rsidRDefault="00EA55EA" w:rsidP="00B86DAD">
            <w:pPr>
              <w:rPr>
                <w:rFonts w:ascii="Calibri" w:hAnsi="Calibri" w:cs="Calibri"/>
                <w:b/>
                <w:bCs/>
                <w:sz w:val="23"/>
                <w:szCs w:val="23"/>
                <w:lang w:val="en-GB"/>
              </w:rPr>
            </w:pPr>
            <w:r>
              <w:rPr>
                <w:rFonts w:ascii="Calibri" w:hAnsi="Calibri" w:cs="Calibri"/>
                <w:sz w:val="16"/>
                <w:szCs w:val="16"/>
                <w:lang w:val="en-GB"/>
              </w:rPr>
              <w:t> </w:t>
            </w:r>
            <w:r w:rsidR="00B86DAD" w:rsidRPr="00A96EF3">
              <w:rPr>
                <w:rFonts w:ascii="Calibri" w:hAnsi="Calibri" w:cs="Calibri"/>
                <w:b/>
                <w:bCs/>
                <w:sz w:val="23"/>
                <w:szCs w:val="23"/>
                <w:lang w:val="en-GB"/>
              </w:rPr>
              <w:t xml:space="preserve">CANDIDATE’S PERSONAL INFORMATION </w:t>
            </w:r>
          </w:p>
          <w:p w14:paraId="73C2FE5C" w14:textId="01D78A25" w:rsidR="00B86DAD" w:rsidRPr="00B86DAD" w:rsidRDefault="00B86DAD" w:rsidP="00666AD6">
            <w:pPr>
              <w:spacing w:before="240" w:line="480" w:lineRule="auto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1. Name (Names) and surname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................................................................................</w:t>
            </w:r>
          </w:p>
          <w:p w14:paraId="312FEEEA" w14:textId="37D41555" w:rsidR="00B86DAD" w:rsidRDefault="00B86DAD" w:rsidP="00666AD6">
            <w:pPr>
              <w:spacing w:line="360" w:lineRule="auto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2. Date of birth ................................................................................</w:t>
            </w:r>
          </w:p>
          <w:p w14:paraId="1AD15CC7" w14:textId="2F2E6AB2" w:rsidR="00666AD6" w:rsidRPr="00B86DAD" w:rsidRDefault="00B86DAD" w:rsidP="00666AD6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3. Contact 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d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etails..................................................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……………………………………………………………………………</w:t>
            </w:r>
          </w:p>
          <w:p w14:paraId="28DA96D6" w14:textId="35CDDF5A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 xml:space="preserve"> (As indicated by the candidate)</w:t>
            </w:r>
          </w:p>
          <w:p w14:paraId="64D96396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40A55C9C" w14:textId="36317B69" w:rsidR="00B86DAD" w:rsidRPr="00B86DAD" w:rsidRDefault="00B86DAD" w:rsidP="00A96EF3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4. Education 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(if required to perform functions and duties of a specific job or work in a specific position)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…………………………………………………………………………………………………………………………………………………………………………...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……………………………………………………………………………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……………………………………………………………………………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  <w:t>……………………………………………………………………………</w:t>
            </w:r>
          </w:p>
          <w:p w14:paraId="22DEA34B" w14:textId="320D2FC4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(</w:t>
            </w:r>
            <w:r w:rsidR="00666AD6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s</w:t>
            </w: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chool name and year of graduation)</w:t>
            </w:r>
          </w:p>
          <w:p w14:paraId="093557E1" w14:textId="0D9E12A9" w:rsidR="00B86DAD" w:rsidRPr="00B86DAD" w:rsidRDefault="00B86DAD" w:rsidP="00A96EF3">
            <w:pPr>
              <w:spacing w:line="276" w:lineRule="auto"/>
              <w:rPr>
                <w:rFonts w:ascii="Calibri" w:hAnsi="Calibri" w:cs="Calibri"/>
                <w:i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</w:t>
            </w:r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t>..</w:t>
            </w:r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br/>
              <w:t xml:space="preserve">………………………………………………………………………...... 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(</w:t>
            </w:r>
            <w:r w:rsidR="00666AD6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o</w:t>
            </w: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ccupation, specialisation, academic degree, professional title, academic title)</w:t>
            </w:r>
          </w:p>
          <w:p w14:paraId="5E78F607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61835996" w14:textId="2E61C531" w:rsidR="00B86DAD" w:rsidRPr="00B86DAD" w:rsidRDefault="00B86DAD" w:rsidP="00A96EF3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5. Qualifications 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(if required to perform functions and duties of a specific job or work in a specific position)</w:t>
            </w:r>
            <w:r w:rsidR="00666AD6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……..............................................</w:t>
            </w:r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54CCAE5" w14:textId="153A7A1C" w:rsidR="00B86DAD" w:rsidRPr="00B86DAD" w:rsidRDefault="00B86DAD" w:rsidP="00B86DAD">
            <w:pPr>
              <w:rPr>
                <w:rFonts w:ascii="Calibri" w:hAnsi="Calibri" w:cs="Calibri"/>
                <w:i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(</w:t>
            </w:r>
            <w:r w:rsidR="00A96EF3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c</w:t>
            </w:r>
            <w:r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ourses, post-graduate studies or other additional qualifications)</w:t>
            </w:r>
          </w:p>
          <w:p w14:paraId="24E9799B" w14:textId="5A636E4D" w:rsidR="00A96EF3" w:rsidRDefault="00A96EF3" w:rsidP="00A96EF3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lastRenderedPageBreak/>
              <w:br/>
            </w:r>
            <w:r w:rsidR="00B86DAD" w:rsidRPr="00B86DAD">
              <w:rPr>
                <w:rFonts w:ascii="Calibri" w:hAnsi="Calibri" w:cs="Calibri"/>
                <w:sz w:val="20"/>
                <w:szCs w:val="20"/>
                <w:lang w:val="en-GB"/>
              </w:rPr>
              <w:t>6. Employment history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="00B86DAD"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(if required to perform functions and duties of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="00B86DAD" w:rsidRPr="00B86DAD">
              <w:rPr>
                <w:rFonts w:ascii="Calibri" w:hAnsi="Calibri" w:cs="Calibri"/>
                <w:sz w:val="20"/>
                <w:szCs w:val="20"/>
                <w:lang w:val="en-GB"/>
              </w:rPr>
              <w:t>a specific job or work in a specific position)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="00B86DAD" w:rsidRPr="00B86DAD">
              <w:rPr>
                <w:rFonts w:ascii="Calibri" w:hAnsi="Calibri" w:cs="Calibri"/>
                <w:sz w:val="20"/>
                <w:szCs w:val="20"/>
                <w:lang w:val="en-GB"/>
              </w:rPr>
              <w:t>….......................................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</w:p>
          <w:p w14:paraId="7356C1C4" w14:textId="4BC919FE" w:rsidR="00B86DAD" w:rsidRPr="00B86DAD" w:rsidRDefault="00A96EF3" w:rsidP="00A96EF3">
            <w:pPr>
              <w:spacing w:line="276" w:lineRule="auto"/>
              <w:rPr>
                <w:rFonts w:ascii="Calibri" w:hAnsi="Calibri" w:cs="Calibri"/>
                <w:i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  <w:t>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br/>
            </w:r>
            <w:r w:rsidR="00B86DAD"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B86DAD"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(</w:t>
            </w:r>
            <w:r>
              <w:rPr>
                <w:rFonts w:ascii="Calibri" w:hAnsi="Calibri" w:cs="Calibri"/>
                <w:i/>
                <w:sz w:val="20"/>
                <w:szCs w:val="20"/>
                <w:lang w:val="en-GB"/>
              </w:rPr>
              <w:t>e</w:t>
            </w:r>
            <w:r w:rsidR="00B86DAD" w:rsidRPr="00B86DAD">
              <w:rPr>
                <w:rFonts w:ascii="Calibri" w:hAnsi="Calibri" w:cs="Calibri"/>
                <w:i/>
                <w:sz w:val="20"/>
                <w:szCs w:val="20"/>
                <w:lang w:val="en-GB"/>
              </w:rPr>
              <w:t xml:space="preserve">mployment periods with subsequent  employers and positions held)                                                         </w:t>
            </w:r>
          </w:p>
          <w:p w14:paraId="6254804D" w14:textId="77777777" w:rsidR="00B86DAD" w:rsidRPr="00B86DAD" w:rsidRDefault="00B86DAD" w:rsidP="00B86DAD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ECAECCD" w14:textId="665C211D" w:rsidR="00B86DAD" w:rsidRPr="00B86DAD" w:rsidRDefault="00B86DAD" w:rsidP="00A96EF3">
            <w:pPr>
              <w:spacing w:line="276" w:lineRule="auto"/>
              <w:ind w:right="281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7. </w:t>
            </w:r>
            <w:bookmarkStart w:id="0" w:name="_Hlk73003739"/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Additional personal data if applicable under specific </w:t>
            </w:r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t>l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aws</w:t>
            </w:r>
            <w:bookmarkEnd w:id="0"/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>………………………………………………………………………………………</w:t>
            </w:r>
            <w:r w:rsidR="00A96EF3">
              <w:rPr>
                <w:rFonts w:ascii="Calibri" w:hAnsi="Calibri" w:cs="Calibri"/>
                <w:sz w:val="20"/>
                <w:szCs w:val="20"/>
                <w:lang w:val="en-GB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9EB64B8" w14:textId="32A159A3" w:rsidR="00A96EF3" w:rsidRDefault="00B86DAD" w:rsidP="00A96EF3">
            <w:pPr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  <w:r w:rsidRPr="00B86DA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   </w:t>
            </w:r>
          </w:p>
          <w:p w14:paraId="62579FBE" w14:textId="3AFB0C64" w:rsidR="00692615" w:rsidRDefault="00692615" w:rsidP="00B86DAD">
            <w:pPr>
              <w:pStyle w:val="NormalnyWeb"/>
              <w:spacing w:before="0" w:beforeAutospacing="0" w:after="0" w:afterAutospacing="0"/>
              <w:ind w:left="720"/>
              <w:rPr>
                <w:rFonts w:ascii="Calibri" w:hAnsi="Calibri" w:cs="Calibri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9F6057" w14:paraId="7287DB83" w14:textId="77777777" w:rsidTr="006246C9">
        <w:trPr>
          <w:trHeight w:val="170"/>
        </w:trPr>
        <w:tc>
          <w:tcPr>
            <w:tcW w:w="4536" w:type="dxa"/>
            <w:shd w:val="clear" w:color="auto" w:fill="auto"/>
          </w:tcPr>
          <w:p w14:paraId="26CA4B95" w14:textId="77777777" w:rsidR="006167A8" w:rsidRPr="006246C9" w:rsidRDefault="006167A8" w:rsidP="0085042F">
            <w:pPr>
              <w:rPr>
                <w:rFonts w:ascii="Source Sans Pro" w:hAnsi="Source Sans Pro" w:cs="Calibri Light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14:paraId="39C26ACC" w14:textId="77777777" w:rsidR="006167A8" w:rsidRPr="006246C9" w:rsidRDefault="006167A8" w:rsidP="0077458F">
            <w:pPr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</w:tc>
      </w:tr>
      <w:tr w:rsidR="006167A8" w:rsidRPr="0077458F" w14:paraId="4D512280" w14:textId="77777777" w:rsidTr="006246C9">
        <w:tc>
          <w:tcPr>
            <w:tcW w:w="4536" w:type="dxa"/>
            <w:gridSpan w:val="2"/>
            <w:shd w:val="clear" w:color="auto" w:fill="auto"/>
          </w:tcPr>
          <w:p w14:paraId="60FD34C3" w14:textId="77777777" w:rsidR="006167A8" w:rsidRDefault="006167A8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</w:p>
          <w:p w14:paraId="31725BF1" w14:textId="618018D0" w:rsidR="00A96EF3" w:rsidRPr="006246C9" w:rsidRDefault="00A96EF3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</w:p>
          <w:p w14:paraId="6CDE0690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……………………………………………</w:t>
            </w:r>
          </w:p>
          <w:p w14:paraId="1CAEA778" w14:textId="77777777" w:rsidR="0085042F" w:rsidRPr="006246C9" w:rsidRDefault="0085042F" w:rsidP="006246C9">
            <w:pPr>
              <w:jc w:val="center"/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(podpi</w:t>
            </w:r>
            <w:r w:rsidR="0077458F" w:rsidRPr="006246C9">
              <w:rPr>
                <w:rFonts w:ascii="Source Sans Pro" w:hAnsi="Source Sans Pro" w:cs="Calibri Light"/>
                <w:sz w:val="16"/>
                <w:szCs w:val="16"/>
              </w:rPr>
              <w:t>s)</w:t>
            </w:r>
          </w:p>
          <w:p w14:paraId="735B6275" w14:textId="77777777" w:rsidR="0077458F" w:rsidRPr="006246C9" w:rsidRDefault="0085042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(signature)</w:t>
            </w:r>
          </w:p>
          <w:p w14:paraId="13DD27BB" w14:textId="77777777" w:rsidR="0077458F" w:rsidRPr="006246C9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2649E2EA" w14:textId="77777777" w:rsidR="0077458F" w:rsidRDefault="0077458F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0C986DC5" w14:textId="77777777" w:rsidR="00A96EF3" w:rsidRPr="006246C9" w:rsidRDefault="00A96EF3" w:rsidP="006246C9">
            <w:pPr>
              <w:jc w:val="center"/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</w:pPr>
          </w:p>
          <w:p w14:paraId="7B92E466" w14:textId="77777777" w:rsidR="0085042F" w:rsidRPr="006246C9" w:rsidRDefault="0085042F" w:rsidP="0077458F">
            <w:pPr>
              <w:rPr>
                <w:rFonts w:ascii="Source Sans Pro" w:hAnsi="Source Sans Pro" w:cs="Calibri Light"/>
                <w:sz w:val="20"/>
                <w:szCs w:val="20"/>
                <w:lang w:val="en-AU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  <w:r w:rsidRPr="006246C9">
              <w:rPr>
                <w:rFonts w:ascii="Source Sans Pro" w:hAnsi="Source Sans Pro" w:cs="Calibri Light"/>
                <w:sz w:val="16"/>
                <w:szCs w:val="16"/>
                <w:lang w:val="en-AU"/>
              </w:rPr>
              <w:tab/>
            </w:r>
          </w:p>
        </w:tc>
      </w:tr>
      <w:tr w:rsidR="006167A8" w:rsidRPr="009F6057" w14:paraId="4228B5F9" w14:textId="77777777" w:rsidTr="006246C9">
        <w:trPr>
          <w:trHeight w:val="412"/>
        </w:trPr>
        <w:tc>
          <w:tcPr>
            <w:tcW w:w="4536" w:type="dxa"/>
            <w:shd w:val="clear" w:color="auto" w:fill="auto"/>
          </w:tcPr>
          <w:p w14:paraId="3CA575AC" w14:textId="77777777" w:rsidR="006167A8" w:rsidRPr="006246C9" w:rsidRDefault="006167A8" w:rsidP="006167A8">
            <w:pPr>
              <w:rPr>
                <w:rFonts w:ascii="Source Sans Pro" w:hAnsi="Source Sans Pro" w:cs="Calibri Light"/>
                <w:sz w:val="16"/>
                <w:szCs w:val="16"/>
              </w:rPr>
            </w:pPr>
            <w:r w:rsidRPr="006246C9">
              <w:rPr>
                <w:rFonts w:ascii="Source Sans Pro" w:hAnsi="Source Sans Pro" w:cs="Calibri Light"/>
                <w:sz w:val="16"/>
                <w:szCs w:val="16"/>
              </w:rPr>
              <w:t>Informacja: lewa kolumna przedstawia prawnie wiążący dokument w języku polskim, natomiast prawa kolumna zawiera zweryfikowane tłumaczenie w języku angielskim</w:t>
            </w:r>
          </w:p>
        </w:tc>
        <w:tc>
          <w:tcPr>
            <w:tcW w:w="4531" w:type="dxa"/>
            <w:shd w:val="clear" w:color="auto" w:fill="auto"/>
          </w:tcPr>
          <w:p w14:paraId="32A013EA" w14:textId="77777777" w:rsidR="006167A8" w:rsidRPr="006246C9" w:rsidRDefault="006167A8">
            <w:pPr>
              <w:rPr>
                <w:rFonts w:ascii="Source Sans Pro" w:hAnsi="Source Sans Pro" w:cs="Calibri Light"/>
                <w:sz w:val="16"/>
                <w:szCs w:val="16"/>
                <w:lang w:val="en-AU"/>
              </w:rPr>
            </w:pPr>
            <w:r w:rsidRPr="006246C9">
              <w:rPr>
                <w:rFonts w:ascii="Source Sans Pro" w:hAnsi="Source Sans Pro" w:cs="Calibri Light"/>
                <w:color w:val="595959"/>
                <w:sz w:val="16"/>
                <w:szCs w:val="16"/>
                <w:lang w:val="en-AU"/>
              </w:rPr>
              <w:t>Note: Left column presents a legally binding document in Polish language, while right column includes verified translation in English language</w:t>
            </w:r>
          </w:p>
        </w:tc>
      </w:tr>
    </w:tbl>
    <w:p w14:paraId="2ED9F39D" w14:textId="77777777" w:rsidR="00803DC9" w:rsidRPr="006167A8" w:rsidRDefault="00803DC9" w:rsidP="0085042F">
      <w:pPr>
        <w:rPr>
          <w:lang w:val="en-AU"/>
        </w:rPr>
      </w:pPr>
    </w:p>
    <w:sectPr w:rsidR="00803DC9" w:rsidRPr="006167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288E4" w14:textId="77777777" w:rsidR="00CB548D" w:rsidRDefault="00CB548D" w:rsidP="00803DC9">
      <w:r>
        <w:separator/>
      </w:r>
    </w:p>
  </w:endnote>
  <w:endnote w:type="continuationSeparator" w:id="0">
    <w:p w14:paraId="3ED1CCF2" w14:textId="77777777" w:rsidR="00CB548D" w:rsidRDefault="00CB548D" w:rsidP="0080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EE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2829" w14:textId="77777777" w:rsidR="008D15B6" w:rsidRDefault="008D15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545B8" w14:textId="6B76CD4B" w:rsidR="009F6057" w:rsidRPr="008D15B6" w:rsidRDefault="009F6057" w:rsidP="008D15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05CDA" w14:textId="77777777" w:rsidR="008D15B6" w:rsidRDefault="008D15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6F08" w14:textId="77777777" w:rsidR="00CB548D" w:rsidRDefault="00CB548D" w:rsidP="00803DC9">
      <w:r>
        <w:separator/>
      </w:r>
    </w:p>
  </w:footnote>
  <w:footnote w:type="continuationSeparator" w:id="0">
    <w:p w14:paraId="4144CFCB" w14:textId="77777777" w:rsidR="00CB548D" w:rsidRDefault="00CB548D" w:rsidP="0080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95AE" w14:textId="77777777" w:rsidR="008D15B6" w:rsidRDefault="008D15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852"/>
      <w:gridCol w:w="7220"/>
    </w:tblGrid>
    <w:tr w:rsidR="00491970" w14:paraId="5F8D95D3" w14:textId="77777777" w:rsidTr="006246C9">
      <w:trPr>
        <w:trHeight w:val="1472"/>
      </w:trPr>
      <w:tc>
        <w:tcPr>
          <w:tcW w:w="1883" w:type="dxa"/>
          <w:shd w:val="clear" w:color="auto" w:fill="auto"/>
        </w:tcPr>
        <w:p w14:paraId="75D47864" w14:textId="4BB658DF" w:rsidR="00491970" w:rsidRDefault="00A96EF3" w:rsidP="00491970">
          <w:pPr>
            <w:pStyle w:val="Nagwek"/>
          </w:pPr>
          <w:r w:rsidRPr="007978DA">
            <w:rPr>
              <w:noProof/>
            </w:rPr>
            <w:drawing>
              <wp:inline distT="0" distB="0" distL="0" distR="0" wp14:anchorId="7612DF15" wp14:editId="2C942E06">
                <wp:extent cx="933450" cy="933450"/>
                <wp:effectExtent l="0" t="0" r="0" b="0"/>
                <wp:docPr id="1" name="Obraz 2" descr="Obraz zawierający czarne, ciemność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Obraz zawierający czarne, ciemność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shd w:val="clear" w:color="auto" w:fill="auto"/>
          <w:tcMar>
            <w:top w:w="0" w:type="dxa"/>
          </w:tcMar>
          <w:vAlign w:val="center"/>
        </w:tcPr>
        <w:p w14:paraId="731B8C10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r w:rsidRPr="006246C9">
            <w:rPr>
              <w:rFonts w:ascii="Source Sans Pro SemiBold" w:hAnsi="Source Sans Pro SemiBold"/>
              <w:b/>
              <w:bCs/>
              <w:sz w:val="32"/>
              <w:szCs w:val="32"/>
            </w:rPr>
            <w:t xml:space="preserve">Politechnika Warszawska </w:t>
          </w:r>
        </w:p>
        <w:p w14:paraId="02D925D9" w14:textId="77777777" w:rsidR="00491970" w:rsidRPr="006246C9" w:rsidRDefault="00491970" w:rsidP="00491970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proofErr w:type="spellStart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>Warsaw</w:t>
          </w:r>
          <w:proofErr w:type="spellEnd"/>
          <w:r w:rsidRPr="006246C9">
            <w:rPr>
              <w:rFonts w:ascii="Source Sans Pro SemiBold" w:hAnsi="Source Sans Pro SemiBold"/>
              <w:b/>
              <w:bCs/>
              <w:color w:val="808080"/>
              <w:sz w:val="32"/>
              <w:szCs w:val="32"/>
            </w:rPr>
            <w:t xml:space="preserve"> University of Technology</w:t>
          </w:r>
        </w:p>
      </w:tc>
    </w:tr>
  </w:tbl>
  <w:p w14:paraId="55B9AEFF" w14:textId="77777777" w:rsidR="00491970" w:rsidRDefault="004919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BD671" w14:textId="77777777" w:rsidR="008D15B6" w:rsidRDefault="008D15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0098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72554"/>
    <w:multiLevelType w:val="hybridMultilevel"/>
    <w:tmpl w:val="E8802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179E5"/>
    <w:multiLevelType w:val="multilevel"/>
    <w:tmpl w:val="5682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000C0A"/>
    <w:multiLevelType w:val="hybridMultilevel"/>
    <w:tmpl w:val="321820B6"/>
    <w:lvl w:ilvl="0" w:tplc="83D642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7245637">
    <w:abstractNumId w:val="3"/>
  </w:num>
  <w:num w:numId="2" w16cid:durableId="89786358">
    <w:abstractNumId w:val="0"/>
  </w:num>
  <w:num w:numId="3" w16cid:durableId="226569462">
    <w:abstractNumId w:val="1"/>
  </w:num>
  <w:num w:numId="4" w16cid:durableId="700866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76696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AD"/>
    <w:rsid w:val="00091811"/>
    <w:rsid w:val="000D64C4"/>
    <w:rsid w:val="00240272"/>
    <w:rsid w:val="00260C46"/>
    <w:rsid w:val="002950D6"/>
    <w:rsid w:val="002C540E"/>
    <w:rsid w:val="003A4090"/>
    <w:rsid w:val="00441FEA"/>
    <w:rsid w:val="0045420B"/>
    <w:rsid w:val="00491970"/>
    <w:rsid w:val="00544E6D"/>
    <w:rsid w:val="006167A8"/>
    <w:rsid w:val="006246C9"/>
    <w:rsid w:val="00666AD6"/>
    <w:rsid w:val="00692615"/>
    <w:rsid w:val="00767C01"/>
    <w:rsid w:val="0077458F"/>
    <w:rsid w:val="00803DC9"/>
    <w:rsid w:val="0085042F"/>
    <w:rsid w:val="008C45C5"/>
    <w:rsid w:val="008D15B6"/>
    <w:rsid w:val="009A382D"/>
    <w:rsid w:val="009D052A"/>
    <w:rsid w:val="009F6057"/>
    <w:rsid w:val="00A005F5"/>
    <w:rsid w:val="00A96EF3"/>
    <w:rsid w:val="00B045D0"/>
    <w:rsid w:val="00B34470"/>
    <w:rsid w:val="00B848E9"/>
    <w:rsid w:val="00B86DAD"/>
    <w:rsid w:val="00CA6719"/>
    <w:rsid w:val="00CB548D"/>
    <w:rsid w:val="00D41685"/>
    <w:rsid w:val="00D97F2B"/>
    <w:rsid w:val="00EA55EA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CF32A"/>
  <w15:chartTrackingRefBased/>
  <w15:docId w15:val="{7990AA84-E110-4701-BFD4-BE50F492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DC9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A55EA"/>
    <w:pPr>
      <w:keepNext/>
      <w:widowControl/>
      <w:suppressAutoHyphens w:val="0"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6D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03DC9"/>
    <w:pPr>
      <w:widowControl/>
      <w:suppressAutoHyphens w:val="0"/>
      <w:spacing w:before="100" w:beforeAutospacing="1" w:after="100" w:afterAutospacing="1"/>
    </w:pPr>
    <w:rPr>
      <w:rFonts w:ascii="Arial Unicode MS" w:eastAsia="Times New Roman" w:hAnsi="Arial Unicode MS" w:cs="Arial Unicode MS"/>
      <w:kern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3DC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803DC9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03DC9"/>
    <w:rPr>
      <w:vertAlign w:val="superscript"/>
    </w:rPr>
  </w:style>
  <w:style w:type="table" w:styleId="Tabela-Siatka">
    <w:name w:val="Table Grid"/>
    <w:basedOn w:val="Standardowy"/>
    <w:uiPriority w:val="39"/>
    <w:rsid w:val="00803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3D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03DC9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67A8"/>
    <w:pPr>
      <w:ind w:left="720"/>
      <w:contextualSpacing/>
    </w:pPr>
  </w:style>
  <w:style w:type="paragraph" w:customStyle="1" w:styleId="p1">
    <w:name w:val="p1"/>
    <w:basedOn w:val="Normalny"/>
    <w:rsid w:val="0085042F"/>
    <w:pPr>
      <w:widowControl/>
      <w:suppressAutoHyphens w:val="0"/>
    </w:pPr>
    <w:rPr>
      <w:rFonts w:ascii="Source Sans Pro Light" w:eastAsia="Calibri" w:hAnsi="Source Sans Pro Light"/>
      <w:kern w:val="0"/>
      <w:sz w:val="17"/>
      <w:szCs w:val="17"/>
    </w:rPr>
  </w:style>
  <w:style w:type="character" w:customStyle="1" w:styleId="markedcontent">
    <w:name w:val="markedcontent"/>
    <w:rsid w:val="00EA55EA"/>
  </w:style>
  <w:style w:type="character" w:customStyle="1" w:styleId="Nagwek1Znak">
    <w:name w:val="Nagłówek 1 Znak"/>
    <w:link w:val="Nagwek1"/>
    <w:rsid w:val="00EA55EA"/>
    <w:rPr>
      <w:rFonts w:ascii="Calibri Light" w:eastAsia="Times New Roman" w:hAnsi="Calibri Light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6DAD"/>
    <w:rPr>
      <w:rFonts w:asciiTheme="majorHAnsi" w:eastAsiaTheme="majorEastAsia" w:hAnsiTheme="majorHAnsi" w:cstheme="majorBidi"/>
      <w:b/>
      <w:bCs/>
      <w:i/>
      <w:iCs/>
      <w:kern w:val="2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DAD"/>
    <w:pPr>
      <w:widowControl/>
      <w:suppressAutoHyphens w:val="0"/>
    </w:pPr>
    <w:rPr>
      <w:rFonts w:ascii="Segoe UI" w:eastAsia="Times New Roman" w:hAnsi="Segoe UI" w:cs="Segoe UI"/>
      <w:bCs/>
      <w:kern w:val="0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DAD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a.wierzbicka\Desktop\WZORY%20DOKUMENT&#211;W\ENGL\O&#347;wiadczenie%20o%20karalno&#347;ci%20PL%20ENG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d5b6ba99bf3bf8029c62a4a55aa37ffe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B00E3-8491-4DEB-BFE7-0EEC6D4136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5D883-2BF5-4147-8ABB-FFFC4C7FD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12133-567b-453f-8b78-53feacc6c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Oświadczenie o karalności PL ENG</Template>
  <TotalTime>29</TotalTime>
  <Pages>2</Pages>
  <Words>996</Words>
  <Characters>5979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Wierzbicka Karina</dc:creator>
  <cp:keywords/>
  <dc:description/>
  <cp:lastModifiedBy>Wierzbicka Karina</cp:lastModifiedBy>
  <cp:revision>2</cp:revision>
  <cp:lastPrinted>2024-07-04T09:15:00Z</cp:lastPrinted>
  <dcterms:created xsi:type="dcterms:W3CDTF">2024-10-04T08:01:00Z</dcterms:created>
  <dcterms:modified xsi:type="dcterms:W3CDTF">2024-10-15T08:12:00Z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